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B1E" w:rsidRPr="00AF65C5" w:rsidRDefault="002A2604" w:rsidP="00AE590A">
      <w:pPr>
        <w:pStyle w:val="Koptekst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 xml:space="preserve">VERKLARING </w:t>
      </w:r>
      <w:r w:rsidR="00B12154" w:rsidRPr="00AF65C5">
        <w:rPr>
          <w:rFonts w:ascii="Century Gothic" w:hAnsi="Century Gothic" w:cstheme="majorHAnsi"/>
        </w:rPr>
        <w:t>LEERTHERAPIE</w:t>
      </w:r>
      <w:r w:rsidRPr="00AF65C5">
        <w:rPr>
          <w:rFonts w:ascii="Century Gothic" w:hAnsi="Century Gothic" w:cstheme="majorHAnsi"/>
        </w:rPr>
        <w:t xml:space="preserve"> </w:t>
      </w:r>
    </w:p>
    <w:p w:rsidR="000318C7" w:rsidRPr="00AF65C5" w:rsidRDefault="000318C7" w:rsidP="00075EE2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 xml:space="preserve">versie </w:t>
      </w:r>
      <w:r w:rsidR="00060854">
        <w:rPr>
          <w:rFonts w:ascii="Century Gothic" w:hAnsi="Century Gothic" w:cstheme="majorHAnsi"/>
        </w:rPr>
        <w:t>20170608</w:t>
      </w:r>
    </w:p>
    <w:p w:rsidR="000318C7" w:rsidRPr="00AF65C5" w:rsidRDefault="000318C7" w:rsidP="00075EE2">
      <w:pPr>
        <w:pStyle w:val="Geenafstand"/>
        <w:rPr>
          <w:rFonts w:ascii="Century Gothic" w:hAnsi="Century Gothic" w:cstheme="majorHAnsi"/>
        </w:rPr>
      </w:pPr>
    </w:p>
    <w:p w:rsidR="00255B1E" w:rsidRPr="00AF65C5" w:rsidRDefault="002A2604" w:rsidP="00255B1E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AANVRAGER</w:t>
      </w:r>
    </w:p>
    <w:p w:rsidR="00E8353D" w:rsidRPr="00AF65C5" w:rsidRDefault="00E8353D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Voor- en achternaam: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060854">
        <w:rPr>
          <w:rFonts w:ascii="Century Gothic" w:hAnsi="Century Gothic" w:cstheme="majorHAnsi"/>
        </w:rPr>
      </w:r>
      <w:r w:rsidR="00060854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  <w:t xml:space="preserve">M 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060854">
        <w:rPr>
          <w:rFonts w:ascii="Century Gothic" w:hAnsi="Century Gothic" w:cstheme="majorHAnsi"/>
        </w:rPr>
      </w:r>
      <w:r w:rsidR="00060854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 xml:space="preserve">  V</w:t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Voorletters: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Geboortedatum:</w:t>
      </w:r>
      <w:r w:rsidR="002E1242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Straatnaam: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Postcode en woonplaats:</w:t>
      </w:r>
      <w:r w:rsidRPr="00AF65C5">
        <w:rPr>
          <w:rFonts w:ascii="Century Gothic" w:hAnsi="Century Gothic" w:cstheme="majorHAnsi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A2604" w:rsidRPr="00AF65C5" w:rsidRDefault="002A2604" w:rsidP="00075EE2">
      <w:pPr>
        <w:pStyle w:val="Geenafstand"/>
        <w:rPr>
          <w:rFonts w:ascii="Century Gothic" w:hAnsi="Century Gothic" w:cstheme="majorHAnsi"/>
        </w:rPr>
      </w:pPr>
    </w:p>
    <w:p w:rsidR="003B7E02" w:rsidRPr="00AF65C5" w:rsidRDefault="003B7E02" w:rsidP="003B7E0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LEERTHERAPEUT</w:t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Voor- en achternaam:</w:t>
      </w:r>
      <w:r w:rsidRPr="00AF65C5">
        <w:rPr>
          <w:rFonts w:ascii="Century Gothic" w:hAnsi="Century Gothic" w:cstheme="majorHAnsi"/>
        </w:rPr>
        <w:tab/>
      </w:r>
      <w:bookmarkStart w:id="0" w:name="_GoBack"/>
      <w:bookmarkEnd w:id="0"/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Straatnaam: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Postcode en woonplaats: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 xml:space="preserve">Erkend door (vul beroepsvereniging in): </w:t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075EE2">
      <w:pPr>
        <w:pStyle w:val="Geenafstand"/>
        <w:rPr>
          <w:rFonts w:ascii="Century Gothic" w:hAnsi="Century Gothic" w:cstheme="majorHAnsi"/>
        </w:rPr>
      </w:pPr>
    </w:p>
    <w:p w:rsidR="003B7E02" w:rsidRPr="00AF65C5" w:rsidRDefault="003B7E02" w:rsidP="003B7E0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LEERTHERAPIE</w:t>
      </w:r>
    </w:p>
    <w:p w:rsidR="003B7E02" w:rsidRPr="00AF65C5" w:rsidRDefault="003B7E02" w:rsidP="005238CE">
      <w:pPr>
        <w:tabs>
          <w:tab w:val="left" w:pos="900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76" w:lineRule="auto"/>
        <w:rPr>
          <w:rFonts w:ascii="Century Gothic" w:eastAsia="MS Mincho" w:hAnsi="Century Gothic" w:cstheme="majorHAnsi"/>
          <w:lang w:eastAsia="cs-CZ"/>
        </w:rPr>
      </w:pPr>
      <w:r w:rsidRPr="00AF65C5">
        <w:rPr>
          <w:rFonts w:ascii="Century Gothic" w:eastAsia="MS Mincho" w:hAnsi="Century Gothic" w:cstheme="majorHAnsi"/>
          <w:lang w:eastAsia="cs-CZ"/>
        </w:rPr>
        <w:t>Leertherapievorm (kruis aan wat van toepassing is):</w:t>
      </w:r>
    </w:p>
    <w:p w:rsidR="003B7E02" w:rsidRPr="00AF65C5" w:rsidRDefault="00075EE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060854">
        <w:rPr>
          <w:rFonts w:ascii="Century Gothic" w:hAnsi="Century Gothic" w:cstheme="majorHAnsi"/>
        </w:rPr>
      </w:r>
      <w:r w:rsidR="00060854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="003B7E02" w:rsidRPr="00AF65C5">
        <w:rPr>
          <w:rFonts w:ascii="Century Gothic" w:hAnsi="Century Gothic" w:cstheme="majorHAnsi"/>
        </w:rPr>
        <w:t>Individueel</w:t>
      </w:r>
      <w:r w:rsidR="003B7E02" w:rsidRPr="00AF65C5">
        <w:rPr>
          <w:rFonts w:ascii="Century Gothic" w:hAnsi="Century Gothic" w:cstheme="majorHAnsi"/>
        </w:rPr>
        <w:tab/>
      </w:r>
      <w:r w:rsidR="003B7E02" w:rsidRPr="00AF65C5">
        <w:rPr>
          <w:rFonts w:ascii="Century Gothic" w:hAnsi="Century Gothic" w:cstheme="majorHAnsi"/>
        </w:rPr>
        <w:tab/>
      </w:r>
    </w:p>
    <w:p w:rsidR="003B7E02" w:rsidRPr="00AF65C5" w:rsidRDefault="00075EE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060854">
        <w:rPr>
          <w:rFonts w:ascii="Century Gothic" w:hAnsi="Century Gothic" w:cstheme="majorHAnsi"/>
        </w:rPr>
      </w:r>
      <w:r w:rsidR="00060854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="005238CE">
        <w:rPr>
          <w:rFonts w:ascii="Century Gothic" w:hAnsi="Century Gothic" w:cstheme="majorHAnsi"/>
        </w:rPr>
        <w:t>Groep, a</w:t>
      </w:r>
      <w:r w:rsidR="003B7E02" w:rsidRPr="00AF65C5">
        <w:rPr>
          <w:rFonts w:ascii="Century Gothic" w:hAnsi="Century Gothic" w:cstheme="majorHAnsi"/>
        </w:rPr>
        <w:t xml:space="preserve">antal deelnemers: </w:t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Startdatum:</w:t>
      </w:r>
      <w:r w:rsidR="00075EE2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Einddatum:</w:t>
      </w:r>
      <w:r w:rsidR="00075EE2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2A2604" w:rsidRPr="00AF65C5" w:rsidRDefault="002A2604" w:rsidP="00075EE2">
      <w:pPr>
        <w:pStyle w:val="Geenafstand"/>
        <w:rPr>
          <w:rFonts w:ascii="Century Gothic" w:hAnsi="Century Gothic" w:cstheme="majorHAnsi"/>
        </w:rPr>
      </w:pPr>
    </w:p>
    <w:p w:rsidR="00075EE2" w:rsidRPr="00AF65C5" w:rsidRDefault="00075EE2" w:rsidP="00075EE2">
      <w:pPr>
        <w:pStyle w:val="Geenafstand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Aantal zittingen: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075EE2" w:rsidP="00075EE2">
      <w:pPr>
        <w:pStyle w:val="Geenafstand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Tijdsduur per zitting:</w:t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075EE2" w:rsidP="00075EE2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</w:p>
    <w:p w:rsidR="00075EE2" w:rsidRPr="00AF65C5" w:rsidRDefault="00075EE2" w:rsidP="00075EE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De leertherapeut verklaart dat de gegevens naar waarheid zijn ingevuld.</w:t>
      </w:r>
    </w:p>
    <w:p w:rsidR="00075EE2" w:rsidRPr="00AF65C5" w:rsidRDefault="00075EE2" w:rsidP="00AE590A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Datum:</w:t>
      </w:r>
      <w:r w:rsidR="00AE590A" w:rsidRPr="00AF65C5">
        <w:rPr>
          <w:rFonts w:ascii="Century Gothic" w:hAnsi="Century Gothic" w:cstheme="majorHAnsi"/>
        </w:rPr>
        <w:t xml:space="preserve"> 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286F51" w:rsidP="00AE590A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Naam leertherapeut</w:t>
      </w:r>
      <w:r w:rsidR="00504CE0" w:rsidRPr="00AF65C5">
        <w:rPr>
          <w:rFonts w:ascii="Century Gothic" w:hAnsi="Century Gothic" w:cstheme="majorHAnsi"/>
        </w:rPr>
        <w:t>:</w:t>
      </w:r>
      <w:r w:rsidR="00504CE0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AE590A" w:rsidRPr="00AF65C5" w:rsidRDefault="00AE590A" w:rsidP="00075EE2">
      <w:pPr>
        <w:pStyle w:val="Geenafstand"/>
        <w:rPr>
          <w:rFonts w:ascii="Century Gothic" w:hAnsi="Century Gothic" w:cstheme="majorHAnsi"/>
        </w:rPr>
      </w:pPr>
    </w:p>
    <w:p w:rsidR="00255B1E" w:rsidRPr="00AF65C5" w:rsidRDefault="00255B1E" w:rsidP="00075EE2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Handtekening</w:t>
      </w:r>
      <w:r w:rsidR="00286F51" w:rsidRPr="00AF65C5">
        <w:rPr>
          <w:rFonts w:ascii="Century Gothic" w:hAnsi="Century Gothic" w:cstheme="majorHAnsi"/>
        </w:rPr>
        <w:t xml:space="preserve"> leertherapeut</w:t>
      </w:r>
      <w:r w:rsidR="005238CE">
        <w:rPr>
          <w:rFonts w:ascii="Century Gothic" w:hAnsi="Century Gothic" w:cstheme="majorHAnsi"/>
        </w:rPr>
        <w:t>:</w:t>
      </w:r>
      <w:r w:rsidR="005238CE">
        <w:rPr>
          <w:rFonts w:ascii="Century Gothic" w:hAnsi="Century Gothic" w:cstheme="majorHAnsi"/>
        </w:rPr>
        <w:tab/>
      </w:r>
    </w:p>
    <w:p w:rsidR="004F4CDE" w:rsidRPr="00AF65C5" w:rsidRDefault="004F4CDE" w:rsidP="005238CE">
      <w:pPr>
        <w:framePr w:w="3373" w:h="1786" w:hSpace="141" w:wrap="around" w:vAnchor="text" w:hAnchor="page" w:x="1450" w:y="4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196521" w:rsidRPr="00AF65C5" w:rsidRDefault="00196521" w:rsidP="005238C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196521" w:rsidRPr="00AF65C5" w:rsidSect="008A5E55">
      <w:headerReference w:type="default" r:id="rId8"/>
      <w:type w:val="continuous"/>
      <w:pgSz w:w="11900" w:h="16840"/>
      <w:pgMar w:top="3119" w:right="845" w:bottom="1418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854" w:rsidRDefault="00060854" w:rsidP="007F6BCD">
      <w:pPr>
        <w:spacing w:after="0"/>
      </w:pPr>
      <w:r>
        <w:separator/>
      </w:r>
    </w:p>
  </w:endnote>
  <w:endnote w:type="continuationSeparator" w:id="0">
    <w:p w:rsidR="00060854" w:rsidRDefault="00060854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854" w:rsidRDefault="00060854" w:rsidP="007F6BCD">
      <w:pPr>
        <w:spacing w:after="0"/>
      </w:pPr>
      <w:r>
        <w:separator/>
      </w:r>
    </w:p>
  </w:footnote>
  <w:footnote w:type="continuationSeparator" w:id="0">
    <w:p w:rsidR="00060854" w:rsidRDefault="00060854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EE2" w:rsidRPr="00CF5E8A" w:rsidRDefault="00075EE2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5EE2" w:rsidRDefault="00075EE2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EE2" w:rsidRDefault="00075EE2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60854" w:rsidRPr="00060854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075EE2" w:rsidRDefault="00075EE2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60854" w:rsidRPr="00060854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4"/>
  </w:num>
  <w:num w:numId="5">
    <w:abstractNumId w:val="13"/>
  </w:num>
  <w:num w:numId="6">
    <w:abstractNumId w:val="16"/>
  </w:num>
  <w:num w:numId="7">
    <w:abstractNumId w:val="7"/>
  </w:num>
  <w:num w:numId="8">
    <w:abstractNumId w:val="15"/>
  </w:num>
  <w:num w:numId="9">
    <w:abstractNumId w:val="11"/>
  </w:num>
  <w:num w:numId="10">
    <w:abstractNumId w:val="1"/>
  </w:num>
  <w:num w:numId="11">
    <w:abstractNumId w:val="10"/>
  </w:num>
  <w:num w:numId="12">
    <w:abstractNumId w:val="8"/>
  </w:num>
  <w:num w:numId="13">
    <w:abstractNumId w:val="2"/>
  </w:num>
  <w:num w:numId="14">
    <w:abstractNumId w:val="6"/>
  </w:num>
  <w:num w:numId="15">
    <w:abstractNumId w:val="9"/>
  </w:num>
  <w:num w:numId="16">
    <w:abstractNumId w:val="3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linkStyles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54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854"/>
    <w:rsid w:val="00060E75"/>
    <w:rsid w:val="00061557"/>
    <w:rsid w:val="00061EE5"/>
    <w:rsid w:val="00062DA5"/>
    <w:rsid w:val="00063287"/>
    <w:rsid w:val="000676AD"/>
    <w:rsid w:val="00075169"/>
    <w:rsid w:val="00075EE2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6F51"/>
    <w:rsid w:val="00287A98"/>
    <w:rsid w:val="00295B49"/>
    <w:rsid w:val="002A2604"/>
    <w:rsid w:val="002A40F9"/>
    <w:rsid w:val="002A5E88"/>
    <w:rsid w:val="002B3A62"/>
    <w:rsid w:val="002B7859"/>
    <w:rsid w:val="002C1108"/>
    <w:rsid w:val="002E1242"/>
    <w:rsid w:val="002E4674"/>
    <w:rsid w:val="002E50D4"/>
    <w:rsid w:val="002F2FDC"/>
    <w:rsid w:val="002F74F7"/>
    <w:rsid w:val="0031076D"/>
    <w:rsid w:val="00315BE9"/>
    <w:rsid w:val="0031790E"/>
    <w:rsid w:val="00325800"/>
    <w:rsid w:val="003378FC"/>
    <w:rsid w:val="00341DBF"/>
    <w:rsid w:val="003658BF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41D5"/>
    <w:rsid w:val="00464E93"/>
    <w:rsid w:val="0047758F"/>
    <w:rsid w:val="00481693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4CE0"/>
    <w:rsid w:val="00512AD9"/>
    <w:rsid w:val="00522854"/>
    <w:rsid w:val="005238CE"/>
    <w:rsid w:val="00550D28"/>
    <w:rsid w:val="00552727"/>
    <w:rsid w:val="00566704"/>
    <w:rsid w:val="005735A9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486A"/>
    <w:rsid w:val="008E4C78"/>
    <w:rsid w:val="008E68B4"/>
    <w:rsid w:val="008F5AFB"/>
    <w:rsid w:val="00911F3B"/>
    <w:rsid w:val="00915728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5ADB"/>
    <w:rsid w:val="00AB5403"/>
    <w:rsid w:val="00AD221B"/>
    <w:rsid w:val="00AD2F68"/>
    <w:rsid w:val="00AE590A"/>
    <w:rsid w:val="00AE696A"/>
    <w:rsid w:val="00AE7D69"/>
    <w:rsid w:val="00AF65C5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69CB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8353D"/>
    <w:rsid w:val="00EA3EFB"/>
    <w:rsid w:val="00EC0B0C"/>
    <w:rsid w:val="00EC724A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73EFA8"/>
  <w14:defaultImageDpi w14:val="300"/>
  <w15:docId w15:val="{895AB3EC-D0A8-47CA-BF97-C0FBC5D4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sid w:val="008E486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E8353D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E8353D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E8353D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E8353D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E8353D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E8353D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E8353D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E8353D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E8353D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E8353D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E8353D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E8353D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E8353D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E8353D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E8353D"/>
    <w:rPr>
      <w:rFonts w:ascii="Times New Roman" w:hAnsi="Times New Roman"/>
      <w:b/>
      <w:bCs/>
    </w:rPr>
  </w:style>
  <w:style w:type="paragraph" w:customStyle="1" w:styleId="Geenafstand10">
    <w:name w:val="Geen afstand1"/>
    <w:rsid w:val="00E8353D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E8353D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E8353D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E8353D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E8353D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E8353D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E8353D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E8353D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E8353D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E8353D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E8353D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E8353D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E8353D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E8353D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E8353D"/>
    <w:pPr>
      <w:numPr>
        <w:numId w:val="2"/>
      </w:numPr>
    </w:pPr>
  </w:style>
  <w:style w:type="character" w:customStyle="1" w:styleId="OndertitelChar">
    <w:name w:val="Ondertitel Char"/>
    <w:link w:val="Ondertitel"/>
    <w:rsid w:val="00E8353D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a\6%20Toelatingsadviescommissie\Formulieren%20en%20checklists\Formulieren%20TAC\Formulieren%20TAC%20Huisstijl%20nieuw%20juni%202017\20170606%20VERKLARING%20LEERTHERAPIE.dotm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C45C42-2824-4984-8B80-7439078B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20170606 VERKLARING LEERTHERAPIE</Template>
  <TotalTime>1</TotalTime>
  <Pages>1</Pages>
  <Words>86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1002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1</cp:revision>
  <cp:lastPrinted>2016-05-04T11:25:00Z</cp:lastPrinted>
  <dcterms:created xsi:type="dcterms:W3CDTF">2017-06-12T07:32:00Z</dcterms:created>
  <dcterms:modified xsi:type="dcterms:W3CDTF">2017-06-12T07:33:00Z</dcterms:modified>
  <cp:category/>
</cp:coreProperties>
</file>